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A62AD4" w14:paraId="27F09CAE" w14:textId="77777777" w:rsidTr="000A5428">
        <w:trPr>
          <w:tblHeader/>
          <w:tblCellSpacing w:w="72" w:type="dxa"/>
        </w:trPr>
        <w:tc>
          <w:tcPr>
            <w:tcW w:w="6791" w:type="dxa"/>
            <w:shd w:val="clear" w:color="auto" w:fill="487F81" w:themeFill="accent1"/>
            <w:tcMar>
              <w:right w:w="259" w:type="dxa"/>
            </w:tcMar>
            <w:vAlign w:val="center"/>
          </w:tcPr>
          <w:p w14:paraId="4A22AFBC" w14:textId="6B6F0DAA" w:rsidR="00FE4BDB" w:rsidRPr="00A62AD4" w:rsidRDefault="000A5428" w:rsidP="00FE4BDB">
            <w:pPr>
              <w:pStyle w:val="Title"/>
              <w:spacing w:after="240"/>
            </w:pPr>
            <w:r>
              <w:rPr>
                <w:noProof/>
              </w:rPr>
              <w:drawing>
                <wp:inline distT="0" distB="0" distL="0" distR="0" wp14:anchorId="426C8F62" wp14:editId="240493F7">
                  <wp:extent cx="4251960" cy="1574358"/>
                  <wp:effectExtent l="0" t="0" r="0" b="6985"/>
                  <wp:docPr id="1" name="Picture 1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20200819-110134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884" cy="158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14:paraId="2FBC917F" w14:textId="52746EF1" w:rsidR="00FE4BDB" w:rsidRPr="00A62AD4" w:rsidRDefault="000A5428" w:rsidP="00041E3D">
            <w:pPr>
              <w:pStyle w:val="Subtitle"/>
              <w:spacing w:after="240"/>
            </w:pPr>
            <w:r>
              <w:rPr>
                <w:noProof/>
              </w:rPr>
              <w:drawing>
                <wp:inline distT="0" distB="0" distL="0" distR="0" wp14:anchorId="4A6B501D" wp14:editId="5F5D6C3E">
                  <wp:extent cx="2248535" cy="1065475"/>
                  <wp:effectExtent l="0" t="0" r="0" b="1905"/>
                  <wp:docPr id="2" name="Picture 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_20200819-10341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511" cy="111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066F83" w14:textId="3E3FE869" w:rsidR="00FE4BDB" w:rsidRPr="00A62AD4" w:rsidRDefault="00FE4BDB" w:rsidP="00041E3D">
            <w:pPr>
              <w:pStyle w:val="Subtitle"/>
              <w:spacing w:after="240"/>
            </w:pPr>
          </w:p>
        </w:tc>
      </w:tr>
      <w:tr w:rsidR="00A62AD4" w:rsidRPr="00A62AD4" w14:paraId="1406410A" w14:textId="77777777" w:rsidTr="000A5428">
        <w:trPr>
          <w:tblCellSpacing w:w="72" w:type="dxa"/>
        </w:trPr>
        <w:tc>
          <w:tcPr>
            <w:tcW w:w="6791" w:type="dxa"/>
            <w:shd w:val="clear" w:color="auto" w:fill="auto"/>
            <w:tcMar>
              <w:right w:w="259" w:type="dxa"/>
            </w:tcMar>
          </w:tcPr>
          <w:p w14:paraId="7DE12D1C" w14:textId="0B9CFA1F" w:rsidR="00A62AD4" w:rsidRPr="00C70B1A" w:rsidRDefault="00B86906" w:rsidP="00C70B1A">
            <w:pPr>
              <w:pStyle w:val="Heading3"/>
              <w:outlineLvl w:val="2"/>
              <w:rPr>
                <w:sz w:val="40"/>
                <w:szCs w:val="40"/>
              </w:rPr>
            </w:pPr>
            <w:r w:rsidRPr="00C70B1A">
              <w:rPr>
                <w:sz w:val="40"/>
                <w:szCs w:val="40"/>
              </w:rPr>
              <w:t>Physician Assistant</w:t>
            </w:r>
          </w:p>
          <w:p w14:paraId="1622217D" w14:textId="717410E3" w:rsidR="00B86906" w:rsidRPr="000F3260" w:rsidRDefault="00B86906" w:rsidP="001D2DD7">
            <w:pPr>
              <w:pStyle w:val="ListParagraph"/>
              <w:numPr>
                <w:ilvl w:val="0"/>
                <w:numId w:val="11"/>
              </w:numPr>
            </w:pPr>
            <w:r w:rsidRPr="000F3260">
              <w:t>UC Davis School of Medicine PA Program</w:t>
            </w:r>
            <w:r w:rsidR="00450CFC" w:rsidRPr="000F3260">
              <w:t xml:space="preserve"> (2001)</w:t>
            </w:r>
            <w:r w:rsidR="001D2DD7">
              <w:t xml:space="preserve">, Nationally </w:t>
            </w:r>
            <w:r w:rsidR="000F3260" w:rsidRPr="000F3260">
              <w:t>Board Certified</w:t>
            </w:r>
          </w:p>
          <w:p w14:paraId="708A672B" w14:textId="77777777" w:rsidR="00450CFC" w:rsidRPr="000F3260" w:rsidRDefault="00450CFC" w:rsidP="001D2DD7">
            <w:pPr>
              <w:pStyle w:val="ListParagraph"/>
            </w:pPr>
          </w:p>
          <w:p w14:paraId="335A2EC8" w14:textId="3C1B3023" w:rsidR="00B86906" w:rsidRPr="000F3260" w:rsidRDefault="00B86906" w:rsidP="001D2DD7">
            <w:pPr>
              <w:pStyle w:val="ListParagraph"/>
              <w:numPr>
                <w:ilvl w:val="0"/>
                <w:numId w:val="11"/>
              </w:numPr>
            </w:pPr>
            <w:r w:rsidRPr="000F3260">
              <w:t xml:space="preserve">Master of Science Degree </w:t>
            </w:r>
            <w:r w:rsidR="00450CFC" w:rsidRPr="000F3260">
              <w:t xml:space="preserve">(w/Honors) </w:t>
            </w:r>
            <w:r w:rsidRPr="000F3260">
              <w:t xml:space="preserve">in Exercise Physiology, Cardiopulmonary Pathophysiology – </w:t>
            </w:r>
            <w:r w:rsidR="00450CFC" w:rsidRPr="000F3260">
              <w:t>California Polytechnic State University, San Luis Obispo, CA</w:t>
            </w:r>
          </w:p>
          <w:p w14:paraId="25C18DD1" w14:textId="77777777" w:rsidR="00450CFC" w:rsidRPr="000F3260" w:rsidRDefault="00450CFC" w:rsidP="001D2DD7">
            <w:pPr>
              <w:pStyle w:val="ListParagraph"/>
            </w:pPr>
          </w:p>
          <w:p w14:paraId="337DC7BA" w14:textId="77777777" w:rsidR="00450CFC" w:rsidRPr="000F3260" w:rsidRDefault="00450CFC" w:rsidP="001D2DD7">
            <w:pPr>
              <w:pStyle w:val="ListParagraph"/>
              <w:numPr>
                <w:ilvl w:val="0"/>
                <w:numId w:val="11"/>
              </w:numPr>
            </w:pPr>
            <w:r w:rsidRPr="000F3260">
              <w:t>Bachelor of Science Degree in Human Biology – California Polytechnic State University, San Luis Obispo, CA</w:t>
            </w:r>
          </w:p>
          <w:p w14:paraId="7B63EBD4" w14:textId="77777777" w:rsidR="00450CFC" w:rsidRPr="000F3260" w:rsidRDefault="00450CFC" w:rsidP="001D2DD7">
            <w:pPr>
              <w:pStyle w:val="ListParagraph"/>
            </w:pPr>
          </w:p>
          <w:p w14:paraId="237563C3" w14:textId="1C4CBFFC" w:rsidR="00450CFC" w:rsidRPr="000F3260" w:rsidRDefault="00450CFC" w:rsidP="001D2DD7">
            <w:pPr>
              <w:pStyle w:val="ListParagraph"/>
              <w:numPr>
                <w:ilvl w:val="0"/>
                <w:numId w:val="11"/>
              </w:numPr>
            </w:pPr>
            <w:r w:rsidRPr="000F3260">
              <w:t>Former Faculty Member at UC Davis School of Medicine FNP/PA Program – Teacher of the Year (2003)</w:t>
            </w:r>
          </w:p>
          <w:p w14:paraId="6980F3F3" w14:textId="77777777" w:rsidR="00450CFC" w:rsidRPr="000F3260" w:rsidRDefault="00450CFC" w:rsidP="001D2DD7">
            <w:pPr>
              <w:pStyle w:val="ListParagraph"/>
            </w:pPr>
          </w:p>
          <w:p w14:paraId="7968ADCC" w14:textId="77777777" w:rsidR="00450CFC" w:rsidRPr="000F3260" w:rsidRDefault="00450CFC" w:rsidP="001D2DD7">
            <w:pPr>
              <w:pStyle w:val="ListParagraph"/>
              <w:numPr>
                <w:ilvl w:val="0"/>
                <w:numId w:val="11"/>
              </w:numPr>
            </w:pPr>
            <w:r w:rsidRPr="000F3260">
              <w:t>Faculty Development Award – University of Washington School of Medicine, Seattle, WA</w:t>
            </w:r>
          </w:p>
          <w:p w14:paraId="3FE06DA3" w14:textId="6C791BE3" w:rsidR="00450CFC" w:rsidRPr="000F3260" w:rsidRDefault="00450CFC" w:rsidP="001D2DD7">
            <w:pPr>
              <w:pStyle w:val="ListParagraph"/>
            </w:pPr>
          </w:p>
          <w:p w14:paraId="00629626" w14:textId="7E4765AF" w:rsidR="00450CFC" w:rsidRPr="000F3260" w:rsidRDefault="00450CFC" w:rsidP="001D2DD7">
            <w:pPr>
              <w:pStyle w:val="ListParagraph"/>
              <w:numPr>
                <w:ilvl w:val="0"/>
                <w:numId w:val="11"/>
              </w:numPr>
            </w:pPr>
            <w:r w:rsidRPr="000F3260">
              <w:t>20 Years of Experience, including Family Practice, Urgent Care, Cardiology, Hospital Medicine, Pediatrics, Women’s Health</w:t>
            </w:r>
            <w:r w:rsidR="00EF2B34" w:rsidRPr="000F3260">
              <w:t>, Weight</w:t>
            </w:r>
            <w:r w:rsidR="00C55B11" w:rsidRPr="000F3260">
              <w:t xml:space="preserve"> Loss, </w:t>
            </w:r>
            <w:r w:rsidR="00EF2B34" w:rsidRPr="000F3260">
              <w:t>Public Health/Indigent Care</w:t>
            </w:r>
          </w:p>
          <w:p w14:paraId="6126D56B" w14:textId="77777777" w:rsidR="00EF2B34" w:rsidRPr="000F3260" w:rsidRDefault="00EF2B34" w:rsidP="001D2DD7">
            <w:pPr>
              <w:pStyle w:val="ListParagraph"/>
            </w:pPr>
          </w:p>
          <w:p w14:paraId="19FAE6EA" w14:textId="77777777" w:rsidR="00EF2B34" w:rsidRPr="000F3260" w:rsidRDefault="00EF2B34" w:rsidP="001D2DD7">
            <w:pPr>
              <w:pStyle w:val="ListParagraph"/>
              <w:numPr>
                <w:ilvl w:val="0"/>
                <w:numId w:val="11"/>
              </w:numPr>
            </w:pPr>
            <w:r w:rsidRPr="000F3260">
              <w:t>Volunteer Disaster Relief Work – International Medical Corps., Kashmir, Pakistan (Earthquake, 2005)</w:t>
            </w:r>
          </w:p>
          <w:p w14:paraId="497965F7" w14:textId="77777777" w:rsidR="00E630DA" w:rsidRPr="000F3260" w:rsidRDefault="00E630DA" w:rsidP="001D2DD7">
            <w:pPr>
              <w:pStyle w:val="ListParagraph"/>
            </w:pPr>
          </w:p>
          <w:p w14:paraId="6A7F39AF" w14:textId="79BF5F6C" w:rsidR="000F3260" w:rsidRDefault="000F3260" w:rsidP="001D2DD7">
            <w:pPr>
              <w:pStyle w:val="ListParagraph"/>
              <w:numPr>
                <w:ilvl w:val="0"/>
                <w:numId w:val="11"/>
              </w:numPr>
            </w:pPr>
            <w:r w:rsidRPr="000F3260">
              <w:t>N</w:t>
            </w:r>
            <w:r>
              <w:t>ational</w:t>
            </w:r>
            <w:r w:rsidRPr="000F3260">
              <w:t xml:space="preserve"> R</w:t>
            </w:r>
            <w:r>
              <w:t>egistry of Certified Medical Examiners</w:t>
            </w:r>
            <w:r w:rsidRPr="000F3260">
              <w:t xml:space="preserve"> </w:t>
            </w:r>
            <w:r>
              <w:t xml:space="preserve">-DMV Physicals </w:t>
            </w:r>
            <w:r w:rsidRPr="000F3260">
              <w:t xml:space="preserve">(NRCME #5900838660) </w:t>
            </w:r>
          </w:p>
          <w:p w14:paraId="3DBCAE17" w14:textId="77777777" w:rsidR="000F3260" w:rsidRPr="000F3260" w:rsidRDefault="000F3260" w:rsidP="001D2DD7"/>
          <w:p w14:paraId="226A4F0A" w14:textId="5AD6F7A9" w:rsidR="000F3260" w:rsidRPr="000F3260" w:rsidRDefault="000F3260" w:rsidP="001D2DD7">
            <w:pPr>
              <w:pStyle w:val="ListParagraph"/>
              <w:numPr>
                <w:ilvl w:val="0"/>
                <w:numId w:val="11"/>
              </w:numPr>
            </w:pPr>
            <w:r w:rsidRPr="000F3260">
              <w:t>Certified CrossFit Trainer</w:t>
            </w:r>
          </w:p>
        </w:tc>
        <w:tc>
          <w:tcPr>
            <w:tcW w:w="3847" w:type="dxa"/>
            <w:tcBorders>
              <w:left w:val="nil"/>
            </w:tcBorders>
            <w:shd w:val="clear" w:color="auto" w:fill="auto"/>
          </w:tcPr>
          <w:p w14:paraId="63670A4C" w14:textId="14A91E68" w:rsidR="00A62AD4" w:rsidRPr="00A62AD4" w:rsidRDefault="000A5428" w:rsidP="00A62AD4">
            <w:pPr>
              <w:pStyle w:val="Photo"/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7003D6B" wp14:editId="77209CF2">
                  <wp:extent cx="2410460" cy="3095625"/>
                  <wp:effectExtent l="0" t="0" r="8890" b="9525"/>
                  <wp:docPr id="3" name="Picture 3" descr="A person smil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ofilePic (1)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ACDB6" w14:textId="50EE8734" w:rsidR="00C70B1A" w:rsidRPr="00EF2B34" w:rsidRDefault="00C70B1A" w:rsidP="00C70B1A">
            <w:pPr>
              <w:pStyle w:val="Heading2"/>
              <w:spacing w:after="0"/>
              <w:outlineLvl w:val="1"/>
              <w:rPr>
                <w:rFonts w:ascii="Copperplate Gothic Light" w:hAnsi="Copperplate Gothic Light"/>
                <w:b/>
                <w:bCs/>
                <w:sz w:val="30"/>
                <w:szCs w:val="30"/>
              </w:rPr>
            </w:pPr>
            <w:r w:rsidRPr="00EF2B34">
              <w:rPr>
                <w:rFonts w:ascii="Copperplate Gothic Light" w:hAnsi="Copperplate Gothic Light"/>
                <w:b/>
                <w:bCs/>
                <w:sz w:val="30"/>
                <w:szCs w:val="30"/>
              </w:rPr>
              <w:t>Maqsud Dean, MS, PA-C</w:t>
            </w:r>
          </w:p>
          <w:p w14:paraId="0302F362" w14:textId="63DDBD2F" w:rsidR="00A62AD4" w:rsidRPr="00C70B1A" w:rsidRDefault="00C70B1A" w:rsidP="00A62AD4">
            <w:pPr>
              <w:pStyle w:val="Heading1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Physician Assistant</w:t>
            </w:r>
          </w:p>
          <w:p w14:paraId="233FAE0D" w14:textId="1CA39943" w:rsidR="00A62AD4" w:rsidRPr="00A62AD4" w:rsidRDefault="00A62AD4" w:rsidP="00A62AD4">
            <w:pPr>
              <w:pStyle w:val="Heading4"/>
              <w:outlineLvl w:val="3"/>
            </w:pPr>
          </w:p>
          <w:p w14:paraId="5D04EC16" w14:textId="1C265CF0" w:rsidR="00A62AD4" w:rsidRPr="00A62AD4" w:rsidRDefault="00EF2B34" w:rsidP="00A62AD4">
            <w:pPr>
              <w:pStyle w:val="ContactInfo"/>
            </w:pPr>
            <w:r w:rsidRPr="00EF2B34">
              <w:t>1429 Colusa Hwy # B, Yuba City, CA 95993</w:t>
            </w:r>
          </w:p>
          <w:p w14:paraId="20E1DDCA" w14:textId="0AD837AC" w:rsidR="00A62AD4" w:rsidRPr="00A62AD4" w:rsidRDefault="00EF2B34" w:rsidP="00A62AD4">
            <w:pPr>
              <w:pStyle w:val="Phone"/>
            </w:pPr>
            <w:r w:rsidRPr="00EF2B34">
              <w:t>(530) 755-3218</w:t>
            </w:r>
          </w:p>
        </w:tc>
      </w:tr>
    </w:tbl>
    <w:p w14:paraId="4EF9C804" w14:textId="77777777" w:rsidR="00A62AD4" w:rsidRPr="00A62AD4" w:rsidRDefault="00A62AD4" w:rsidP="001D2DD7">
      <w:pPr>
        <w:pStyle w:val="NoSpacing"/>
      </w:pPr>
    </w:p>
    <w:sectPr w:rsidR="00A62AD4" w:rsidRPr="00A62AD4" w:rsidSect="00C70B1A">
      <w:footerReference w:type="default" r:id="rId10"/>
      <w:footerReference w:type="first" r:id="rId11"/>
      <w:pgSz w:w="12240" w:h="15840"/>
      <w:pgMar w:top="475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8642B" w14:textId="77777777" w:rsidR="00BA707F" w:rsidRDefault="00BA707F">
      <w:pPr>
        <w:spacing w:after="0" w:line="240" w:lineRule="auto"/>
      </w:pPr>
      <w:r>
        <w:separator/>
      </w:r>
    </w:p>
  </w:endnote>
  <w:endnote w:type="continuationSeparator" w:id="0">
    <w:p w14:paraId="0CEE31E6" w14:textId="77777777" w:rsidR="00BA707F" w:rsidRDefault="00B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5441FC" w14:textId="77777777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A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BD0D7" w14:textId="5D0BEE1E" w:rsidR="000A5428" w:rsidRPr="00EF2B34" w:rsidRDefault="000A5428" w:rsidP="00EF2B34">
    <w:pPr>
      <w:pStyle w:val="Footer"/>
      <w:jc w:val="center"/>
      <w:rPr>
        <w:rFonts w:ascii="Garamond" w:hAnsi="Garamond"/>
        <w:sz w:val="72"/>
        <w:szCs w:val="72"/>
      </w:rPr>
    </w:pPr>
    <w:r w:rsidRPr="00EF2B34">
      <w:rPr>
        <w:rFonts w:ascii="Garamond" w:hAnsi="Garamond"/>
        <w:noProof/>
        <w:color w:val="487F81" w:themeColor="accent1"/>
        <w:sz w:val="72"/>
        <w:szCs w:val="7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BD29EC" wp14:editId="2BFE14A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833F0CB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39a79b [1614]" strokeweight="1.25pt">
              <w10:wrap anchorx="page" anchory="page"/>
            </v:rect>
          </w:pict>
        </mc:Fallback>
      </mc:AlternateContent>
    </w:r>
    <w:r w:rsidR="00EF2B34" w:rsidRPr="00EF2B34">
      <w:rPr>
        <w:rFonts w:ascii="Garamond" w:hAnsi="Garamond"/>
        <w:sz w:val="72"/>
        <w:szCs w:val="72"/>
      </w:rPr>
      <w:t>ACCEPTING NEW PATIENTS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69DC4" w14:textId="77777777" w:rsidR="00BA707F" w:rsidRDefault="00BA707F">
      <w:pPr>
        <w:spacing w:after="0" w:line="240" w:lineRule="auto"/>
      </w:pPr>
      <w:r>
        <w:separator/>
      </w:r>
    </w:p>
  </w:footnote>
  <w:footnote w:type="continuationSeparator" w:id="0">
    <w:p w14:paraId="2C3436C6" w14:textId="77777777" w:rsidR="00BA707F" w:rsidRDefault="00BA70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184596"/>
    <w:multiLevelType w:val="hybridMultilevel"/>
    <w:tmpl w:val="8F4AA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428"/>
    <w:rsid w:val="000300EC"/>
    <w:rsid w:val="000351C0"/>
    <w:rsid w:val="000A5428"/>
    <w:rsid w:val="000F3260"/>
    <w:rsid w:val="001635C3"/>
    <w:rsid w:val="001D2DD7"/>
    <w:rsid w:val="00212FC8"/>
    <w:rsid w:val="002A752A"/>
    <w:rsid w:val="003640D2"/>
    <w:rsid w:val="00373061"/>
    <w:rsid w:val="0039607E"/>
    <w:rsid w:val="003A1681"/>
    <w:rsid w:val="003F34EC"/>
    <w:rsid w:val="00450CFC"/>
    <w:rsid w:val="004A152B"/>
    <w:rsid w:val="00547B35"/>
    <w:rsid w:val="00597246"/>
    <w:rsid w:val="00604635"/>
    <w:rsid w:val="00661932"/>
    <w:rsid w:val="006E706F"/>
    <w:rsid w:val="00791271"/>
    <w:rsid w:val="007E689D"/>
    <w:rsid w:val="00840850"/>
    <w:rsid w:val="008D5551"/>
    <w:rsid w:val="00A62AD4"/>
    <w:rsid w:val="00A62DE4"/>
    <w:rsid w:val="00A63E63"/>
    <w:rsid w:val="00A83F67"/>
    <w:rsid w:val="00AD1212"/>
    <w:rsid w:val="00B049A7"/>
    <w:rsid w:val="00B17A07"/>
    <w:rsid w:val="00B862AA"/>
    <w:rsid w:val="00B86906"/>
    <w:rsid w:val="00BA21E7"/>
    <w:rsid w:val="00BA707F"/>
    <w:rsid w:val="00C55B11"/>
    <w:rsid w:val="00C70B1A"/>
    <w:rsid w:val="00C73579"/>
    <w:rsid w:val="00C846F3"/>
    <w:rsid w:val="00D91B70"/>
    <w:rsid w:val="00DB195B"/>
    <w:rsid w:val="00E27C48"/>
    <w:rsid w:val="00E630DA"/>
    <w:rsid w:val="00E85770"/>
    <w:rsid w:val="00EF2B34"/>
    <w:rsid w:val="00F176B5"/>
    <w:rsid w:val="00F50D0D"/>
    <w:rsid w:val="00F73772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3FBF05"/>
  <w15:chartTrackingRefBased/>
  <w15:docId w15:val="{A81DBD9F-5381-41C5-B5E3-A21F441B0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qsud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0</TotalTime>
  <Pages>1</Pages>
  <Words>153</Words>
  <Characters>878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Maqsud</dc:creator>
  <cp:keywords/>
  <dc:description/>
  <cp:lastModifiedBy>Eva Berlfein</cp:lastModifiedBy>
  <cp:revision>2</cp:revision>
  <dcterms:created xsi:type="dcterms:W3CDTF">2020-10-13T18:24:00Z</dcterms:created>
  <dcterms:modified xsi:type="dcterms:W3CDTF">2020-10-13T18:24:00Z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